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612F2" w:rsidRDefault="00C612F2" w:rsidP="00554F4F">
      <w:pPr>
        <w:jc w:val="right"/>
      </w:pPr>
      <w:r>
        <w:t xml:space="preserve"> </w:t>
      </w:r>
      <w:r w:rsidRPr="00554F4F">
        <w:t xml:space="preserve">Massa, </w:t>
      </w:r>
      <w:r w:rsidR="00EE2BA1" w:rsidRPr="00554F4F">
        <w:t>22</w:t>
      </w:r>
      <w:r w:rsidRPr="00554F4F">
        <w:t>.01.2026</w:t>
      </w:r>
    </w:p>
    <w:p w:rsidR="00201807" w:rsidRDefault="00201807" w:rsidP="00201807">
      <w:r>
        <w:t>Circolare n°</w:t>
      </w:r>
      <w:r w:rsidR="00CD6606">
        <w:t xml:space="preserve"> </w:t>
      </w:r>
      <w:r w:rsidR="00554F4F">
        <w:t>306</w:t>
      </w:r>
    </w:p>
    <w:p w:rsidR="00201807" w:rsidRDefault="00201807" w:rsidP="00C612F2">
      <w:pPr>
        <w:jc w:val="right"/>
      </w:pPr>
      <w:r>
        <w:t>Agli Alunni e alle Alunne</w:t>
      </w:r>
    </w:p>
    <w:p w:rsidR="00201807" w:rsidRDefault="00201807" w:rsidP="00C612F2">
      <w:pPr>
        <w:jc w:val="right"/>
      </w:pPr>
      <w:r>
        <w:t>Alle Famiglie</w:t>
      </w:r>
    </w:p>
    <w:p w:rsidR="00201807" w:rsidRDefault="00201807" w:rsidP="00C612F2">
      <w:pPr>
        <w:jc w:val="right"/>
      </w:pPr>
      <w:r>
        <w:t>Alla DSGA</w:t>
      </w:r>
    </w:p>
    <w:p w:rsidR="00201807" w:rsidRDefault="00201807" w:rsidP="00C612F2">
      <w:pPr>
        <w:jc w:val="right"/>
      </w:pPr>
      <w:r>
        <w:t>Al sito web</w:t>
      </w:r>
    </w:p>
    <w:p w:rsidR="00C612F2" w:rsidRDefault="00EC39AC" w:rsidP="0040146C">
      <w:r>
        <w:t xml:space="preserve">Oggetto: Graduatoria </w:t>
      </w:r>
      <w:r w:rsidR="00EE2BA1" w:rsidRPr="00554F4F">
        <w:t>definitiva</w:t>
      </w:r>
      <w:r w:rsidR="00CD6606">
        <w:t xml:space="preserve"> </w:t>
      </w:r>
      <w:r>
        <w:t>alunni</w:t>
      </w:r>
      <w:r w:rsidR="00201807">
        <w:t xml:space="preserve"> </w:t>
      </w:r>
      <w:r>
        <w:t xml:space="preserve">– Meta Modena </w:t>
      </w:r>
    </w:p>
    <w:p w:rsidR="003E6A78" w:rsidRDefault="003E6A78" w:rsidP="0040146C"/>
    <w:p w:rsidR="00EC39AC" w:rsidRDefault="00EC39AC" w:rsidP="00EC39AC">
      <w:r>
        <w:t>Indirizzo E</w:t>
      </w:r>
      <w:r w:rsidRPr="00C15B95">
        <w:t>lettrico e Meccanico – Nautico (indirizzo meccanico e macchine)</w:t>
      </w:r>
    </w:p>
    <w:p w:rsidR="00EF12C0" w:rsidRDefault="00EF12C0" w:rsidP="0040146C"/>
    <w:tbl>
      <w:tblPr>
        <w:tblStyle w:val="Grigliatabella"/>
        <w:tblpPr w:leftFromText="141" w:rightFromText="141" w:vertAnchor="text" w:horzAnchor="margin" w:tblpY="202"/>
        <w:tblW w:w="0" w:type="auto"/>
        <w:tblLook w:val="04A0"/>
      </w:tblPr>
      <w:tblGrid>
        <w:gridCol w:w="5778"/>
        <w:gridCol w:w="3119"/>
      </w:tblGrid>
      <w:tr w:rsidR="00CD6606" w:rsidTr="00554F4F">
        <w:tc>
          <w:tcPr>
            <w:tcW w:w="5778" w:type="dxa"/>
          </w:tcPr>
          <w:p w:rsidR="00CD6606" w:rsidRDefault="00CD6606" w:rsidP="00923644">
            <w:pPr>
              <w:rPr>
                <w:szCs w:val="28"/>
              </w:rPr>
            </w:pPr>
            <w:r>
              <w:rPr>
                <w:szCs w:val="28"/>
              </w:rPr>
              <w:t>NOMINATIVO</w:t>
            </w:r>
          </w:p>
        </w:tc>
        <w:tc>
          <w:tcPr>
            <w:tcW w:w="3119" w:type="dxa"/>
          </w:tcPr>
          <w:p w:rsidR="00CD6606" w:rsidRDefault="00CD6606" w:rsidP="00923644">
            <w:pPr>
              <w:rPr>
                <w:szCs w:val="28"/>
              </w:rPr>
            </w:pPr>
            <w:r>
              <w:rPr>
                <w:szCs w:val="28"/>
              </w:rPr>
              <w:t>PUNTEGGIO</w:t>
            </w:r>
          </w:p>
        </w:tc>
      </w:tr>
      <w:tr w:rsidR="00CD6606" w:rsidTr="00554F4F">
        <w:tc>
          <w:tcPr>
            <w:tcW w:w="5778" w:type="dxa"/>
          </w:tcPr>
          <w:p w:rsidR="00CD6606" w:rsidRPr="00EC39AC" w:rsidRDefault="00CD6606" w:rsidP="00EC39AC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EC39AC">
              <w:rPr>
                <w:szCs w:val="28"/>
              </w:rPr>
              <w:t>FERRARI GABRIELE ROMUALDO</w:t>
            </w:r>
          </w:p>
        </w:tc>
        <w:tc>
          <w:tcPr>
            <w:tcW w:w="3119" w:type="dxa"/>
          </w:tcPr>
          <w:p w:rsidR="00CD6606" w:rsidRDefault="00CD6606" w:rsidP="00EC39AC">
            <w:pPr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935EB2" w:rsidTr="00554F4F">
        <w:tc>
          <w:tcPr>
            <w:tcW w:w="5778" w:type="dxa"/>
          </w:tcPr>
          <w:p w:rsidR="00935EB2" w:rsidRPr="00EC39AC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EC39AC">
              <w:rPr>
                <w:szCs w:val="28"/>
              </w:rPr>
              <w:t>BORICEAN LUCA ANDREI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935EB2" w:rsidTr="00554F4F">
        <w:tc>
          <w:tcPr>
            <w:tcW w:w="5778" w:type="dxa"/>
          </w:tcPr>
          <w:p w:rsidR="00935EB2" w:rsidRPr="00EC39AC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EC39AC">
              <w:rPr>
                <w:szCs w:val="28"/>
              </w:rPr>
              <w:t xml:space="preserve">RIVIERI GIACOMO 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35EB2" w:rsidTr="00554F4F">
        <w:tc>
          <w:tcPr>
            <w:tcW w:w="5778" w:type="dxa"/>
          </w:tcPr>
          <w:p w:rsidR="00935EB2" w:rsidRPr="00EC39AC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EC39AC">
              <w:rPr>
                <w:szCs w:val="28"/>
              </w:rPr>
              <w:t xml:space="preserve">GIANNARELLI ALESSIO 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35EB2" w:rsidTr="00554F4F">
        <w:tc>
          <w:tcPr>
            <w:tcW w:w="5778" w:type="dxa"/>
          </w:tcPr>
          <w:p w:rsidR="00935EB2" w:rsidRPr="00EC39AC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EC39AC">
              <w:rPr>
                <w:szCs w:val="28"/>
              </w:rPr>
              <w:t xml:space="preserve">CECCARELLI ANDREA 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35EB2" w:rsidTr="00554F4F">
        <w:tc>
          <w:tcPr>
            <w:tcW w:w="5778" w:type="dxa"/>
          </w:tcPr>
          <w:p w:rsidR="00935EB2" w:rsidRPr="00EC39AC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EC39AC">
              <w:rPr>
                <w:szCs w:val="28"/>
              </w:rPr>
              <w:t>CECCARELLI MATTIA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35EB2" w:rsidTr="00554F4F">
        <w:tc>
          <w:tcPr>
            <w:tcW w:w="5778" w:type="dxa"/>
          </w:tcPr>
          <w:p w:rsidR="00935EB2" w:rsidRPr="00EC39AC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EC39AC">
              <w:rPr>
                <w:szCs w:val="28"/>
              </w:rPr>
              <w:t>DI PERI GABRIELE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35EB2" w:rsidTr="00554F4F">
        <w:tc>
          <w:tcPr>
            <w:tcW w:w="5778" w:type="dxa"/>
          </w:tcPr>
          <w:p w:rsidR="00935EB2" w:rsidRPr="00EC39AC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EC39AC">
              <w:rPr>
                <w:szCs w:val="28"/>
              </w:rPr>
              <w:t>EDDAOUDI SOUFIAN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35EB2" w:rsidTr="00554F4F">
        <w:tc>
          <w:tcPr>
            <w:tcW w:w="5778" w:type="dxa"/>
          </w:tcPr>
          <w:p w:rsidR="00935EB2" w:rsidRPr="00EC39AC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EC39AC">
              <w:rPr>
                <w:szCs w:val="28"/>
              </w:rPr>
              <w:t>BOUKOUR OMAR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935EB2" w:rsidTr="00554F4F">
        <w:tc>
          <w:tcPr>
            <w:tcW w:w="5778" w:type="dxa"/>
          </w:tcPr>
          <w:p w:rsidR="00935EB2" w:rsidRPr="00EC39AC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>
              <w:t>Ervin Duraku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935EB2" w:rsidTr="00554F4F">
        <w:tc>
          <w:tcPr>
            <w:tcW w:w="5778" w:type="dxa"/>
          </w:tcPr>
          <w:p w:rsidR="00935EB2" w:rsidRPr="00E60840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E60840">
              <w:rPr>
                <w:szCs w:val="28"/>
              </w:rPr>
              <w:t>BELATTI ALESSIO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935EB2" w:rsidTr="00554F4F">
        <w:tc>
          <w:tcPr>
            <w:tcW w:w="5778" w:type="dxa"/>
          </w:tcPr>
          <w:p w:rsidR="00935EB2" w:rsidRPr="00E60840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E60840">
              <w:rPr>
                <w:szCs w:val="28"/>
              </w:rPr>
              <w:t>ALLIBONI ANDREA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935EB2" w:rsidTr="00554F4F">
        <w:tc>
          <w:tcPr>
            <w:tcW w:w="5778" w:type="dxa"/>
          </w:tcPr>
          <w:p w:rsidR="00935EB2" w:rsidRPr="00770445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770445">
              <w:rPr>
                <w:szCs w:val="28"/>
              </w:rPr>
              <w:t>ORLANDI MATTIA</w:t>
            </w:r>
          </w:p>
        </w:tc>
        <w:tc>
          <w:tcPr>
            <w:tcW w:w="3119" w:type="dxa"/>
          </w:tcPr>
          <w:p w:rsidR="00935EB2" w:rsidRPr="00770445" w:rsidRDefault="00935EB2" w:rsidP="00935EB2">
            <w:pPr>
              <w:rPr>
                <w:szCs w:val="28"/>
              </w:rPr>
            </w:pPr>
            <w:r w:rsidRPr="00770445">
              <w:rPr>
                <w:szCs w:val="28"/>
              </w:rPr>
              <w:t>7</w:t>
            </w:r>
          </w:p>
        </w:tc>
      </w:tr>
      <w:tr w:rsidR="00935EB2" w:rsidTr="00554F4F">
        <w:tc>
          <w:tcPr>
            <w:tcW w:w="5778" w:type="dxa"/>
          </w:tcPr>
          <w:p w:rsidR="00935EB2" w:rsidRPr="00770445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770445">
              <w:rPr>
                <w:szCs w:val="28"/>
              </w:rPr>
              <w:t>MATTEI DIEGO LOUIS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935EB2" w:rsidTr="00554F4F">
        <w:tc>
          <w:tcPr>
            <w:tcW w:w="5778" w:type="dxa"/>
          </w:tcPr>
          <w:p w:rsidR="00935EB2" w:rsidRPr="00770445" w:rsidRDefault="00935EB2" w:rsidP="00935EB2">
            <w:pPr>
              <w:pStyle w:val="Paragrafoelenco"/>
              <w:numPr>
                <w:ilvl w:val="0"/>
                <w:numId w:val="10"/>
              </w:numPr>
              <w:rPr>
                <w:szCs w:val="28"/>
              </w:rPr>
            </w:pPr>
            <w:r w:rsidRPr="00201807">
              <w:rPr>
                <w:szCs w:val="28"/>
              </w:rPr>
              <w:t>PICCIOLI CARLO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554F4F" w:rsidTr="00FB4B09">
        <w:tc>
          <w:tcPr>
            <w:tcW w:w="8897" w:type="dxa"/>
            <w:gridSpan w:val="2"/>
          </w:tcPr>
          <w:p w:rsidR="00554F4F" w:rsidRDefault="00554F4F" w:rsidP="00935EB2">
            <w:pPr>
              <w:rPr>
                <w:b/>
                <w:szCs w:val="28"/>
              </w:rPr>
            </w:pPr>
          </w:p>
          <w:p w:rsidR="00554F4F" w:rsidRPr="00201807" w:rsidRDefault="00554F4F" w:rsidP="00935EB2">
            <w:pPr>
              <w:rPr>
                <w:b/>
                <w:szCs w:val="28"/>
              </w:rPr>
            </w:pPr>
            <w:r w:rsidRPr="00201807">
              <w:rPr>
                <w:b/>
                <w:szCs w:val="28"/>
              </w:rPr>
              <w:t>Graduatoria di riserva</w:t>
            </w:r>
          </w:p>
        </w:tc>
      </w:tr>
      <w:tr w:rsidR="00935EB2" w:rsidTr="00554F4F">
        <w:tc>
          <w:tcPr>
            <w:tcW w:w="5778" w:type="dxa"/>
          </w:tcPr>
          <w:p w:rsidR="00935EB2" w:rsidRPr="00554F4F" w:rsidRDefault="00935EB2" w:rsidP="00554F4F">
            <w:pPr>
              <w:pStyle w:val="Paragrafoelenco"/>
              <w:numPr>
                <w:ilvl w:val="0"/>
                <w:numId w:val="12"/>
              </w:numPr>
              <w:rPr>
                <w:szCs w:val="28"/>
              </w:rPr>
            </w:pPr>
            <w:r w:rsidRPr="00554F4F">
              <w:rPr>
                <w:szCs w:val="28"/>
              </w:rPr>
              <w:t xml:space="preserve">MARKU VISENTO 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935EB2" w:rsidTr="00554F4F">
        <w:tc>
          <w:tcPr>
            <w:tcW w:w="5778" w:type="dxa"/>
          </w:tcPr>
          <w:p w:rsidR="00935EB2" w:rsidRPr="00554F4F" w:rsidRDefault="00935EB2" w:rsidP="00554F4F">
            <w:pPr>
              <w:pStyle w:val="Paragrafoelenco"/>
              <w:numPr>
                <w:ilvl w:val="0"/>
                <w:numId w:val="12"/>
              </w:numPr>
              <w:rPr>
                <w:szCs w:val="28"/>
              </w:rPr>
            </w:pPr>
            <w:r>
              <w:t>ALBERTI KEVIN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935EB2" w:rsidTr="00554F4F">
        <w:tc>
          <w:tcPr>
            <w:tcW w:w="5778" w:type="dxa"/>
          </w:tcPr>
          <w:p w:rsidR="00935EB2" w:rsidRPr="00554F4F" w:rsidRDefault="00935EB2" w:rsidP="00554F4F">
            <w:pPr>
              <w:pStyle w:val="Paragrafoelenco"/>
              <w:numPr>
                <w:ilvl w:val="0"/>
                <w:numId w:val="12"/>
              </w:numPr>
              <w:rPr>
                <w:szCs w:val="28"/>
              </w:rPr>
            </w:pPr>
            <w:r w:rsidRPr="00554F4F">
              <w:rPr>
                <w:szCs w:val="28"/>
              </w:rPr>
              <w:t xml:space="preserve">BELLÈ TOMMASO 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935EB2" w:rsidTr="00554F4F">
        <w:tc>
          <w:tcPr>
            <w:tcW w:w="5778" w:type="dxa"/>
          </w:tcPr>
          <w:p w:rsidR="00935EB2" w:rsidRPr="00554F4F" w:rsidRDefault="00935EB2" w:rsidP="00554F4F">
            <w:pPr>
              <w:pStyle w:val="Paragrafoelenco"/>
              <w:numPr>
                <w:ilvl w:val="0"/>
                <w:numId w:val="12"/>
              </w:numPr>
              <w:rPr>
                <w:szCs w:val="28"/>
              </w:rPr>
            </w:pPr>
            <w:r w:rsidRPr="00554F4F">
              <w:rPr>
                <w:szCs w:val="28"/>
              </w:rPr>
              <w:t>ANGELONI GABRIELE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935EB2" w:rsidTr="00554F4F">
        <w:tc>
          <w:tcPr>
            <w:tcW w:w="5778" w:type="dxa"/>
          </w:tcPr>
          <w:p w:rsidR="00935EB2" w:rsidRPr="00554F4F" w:rsidRDefault="00935EB2" w:rsidP="00554F4F">
            <w:pPr>
              <w:pStyle w:val="Paragrafoelenco"/>
              <w:numPr>
                <w:ilvl w:val="0"/>
                <w:numId w:val="12"/>
              </w:numPr>
              <w:rPr>
                <w:szCs w:val="28"/>
              </w:rPr>
            </w:pPr>
            <w:r w:rsidRPr="00554F4F">
              <w:rPr>
                <w:szCs w:val="28"/>
              </w:rPr>
              <w:t xml:space="preserve">ANDREAZZOLI MATTEO 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935EB2" w:rsidTr="00554F4F">
        <w:tc>
          <w:tcPr>
            <w:tcW w:w="5778" w:type="dxa"/>
          </w:tcPr>
          <w:p w:rsidR="00935EB2" w:rsidRPr="00554F4F" w:rsidRDefault="00935EB2" w:rsidP="00554F4F">
            <w:pPr>
              <w:pStyle w:val="Paragrafoelenco"/>
              <w:numPr>
                <w:ilvl w:val="0"/>
                <w:numId w:val="12"/>
              </w:numPr>
              <w:rPr>
                <w:szCs w:val="28"/>
              </w:rPr>
            </w:pPr>
            <w:r w:rsidRPr="00554F4F">
              <w:rPr>
                <w:szCs w:val="28"/>
              </w:rPr>
              <w:t>TONNERA FRANCESCO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935EB2" w:rsidTr="00554F4F">
        <w:tc>
          <w:tcPr>
            <w:tcW w:w="5778" w:type="dxa"/>
          </w:tcPr>
          <w:p w:rsidR="00935EB2" w:rsidRPr="00554F4F" w:rsidRDefault="00935EB2" w:rsidP="00554F4F">
            <w:pPr>
              <w:pStyle w:val="Paragrafoelenco"/>
              <w:numPr>
                <w:ilvl w:val="0"/>
                <w:numId w:val="12"/>
              </w:numPr>
              <w:rPr>
                <w:szCs w:val="28"/>
              </w:rPr>
            </w:pPr>
            <w:r w:rsidRPr="00554F4F">
              <w:rPr>
                <w:szCs w:val="28"/>
              </w:rPr>
              <w:t>CONTI LORENZO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935EB2" w:rsidTr="00554F4F">
        <w:tc>
          <w:tcPr>
            <w:tcW w:w="5778" w:type="dxa"/>
          </w:tcPr>
          <w:p w:rsidR="00935EB2" w:rsidRPr="00554F4F" w:rsidRDefault="00935EB2" w:rsidP="00554F4F">
            <w:pPr>
              <w:pStyle w:val="Paragrafoelenco"/>
              <w:numPr>
                <w:ilvl w:val="0"/>
                <w:numId w:val="12"/>
              </w:numPr>
              <w:rPr>
                <w:szCs w:val="28"/>
              </w:rPr>
            </w:pPr>
            <w:r w:rsidRPr="00554F4F">
              <w:rPr>
                <w:szCs w:val="28"/>
              </w:rPr>
              <w:t>TENDOLA LUCA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935EB2" w:rsidTr="00554F4F">
        <w:tc>
          <w:tcPr>
            <w:tcW w:w="5778" w:type="dxa"/>
          </w:tcPr>
          <w:p w:rsidR="00935EB2" w:rsidRPr="00554F4F" w:rsidRDefault="00935EB2" w:rsidP="00554F4F">
            <w:pPr>
              <w:pStyle w:val="Paragrafoelenco"/>
              <w:numPr>
                <w:ilvl w:val="0"/>
                <w:numId w:val="12"/>
              </w:numPr>
              <w:rPr>
                <w:szCs w:val="28"/>
              </w:rPr>
            </w:pPr>
            <w:r w:rsidRPr="00554F4F">
              <w:rPr>
                <w:szCs w:val="28"/>
              </w:rPr>
              <w:t>CAFARO DIEGO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935EB2" w:rsidTr="00554F4F">
        <w:tc>
          <w:tcPr>
            <w:tcW w:w="5778" w:type="dxa"/>
          </w:tcPr>
          <w:p w:rsidR="00935EB2" w:rsidRPr="00554F4F" w:rsidRDefault="00935EB2" w:rsidP="00554F4F">
            <w:pPr>
              <w:pStyle w:val="Paragrafoelenco"/>
              <w:numPr>
                <w:ilvl w:val="0"/>
                <w:numId w:val="12"/>
              </w:numPr>
              <w:rPr>
                <w:szCs w:val="28"/>
              </w:rPr>
            </w:pPr>
            <w:r w:rsidRPr="00554F4F">
              <w:rPr>
                <w:szCs w:val="28"/>
              </w:rPr>
              <w:t>BENNATI FEDERICO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935EB2" w:rsidTr="00554F4F">
        <w:tc>
          <w:tcPr>
            <w:tcW w:w="5778" w:type="dxa"/>
          </w:tcPr>
          <w:p w:rsidR="00935EB2" w:rsidRPr="00554F4F" w:rsidRDefault="00935EB2" w:rsidP="00554F4F">
            <w:pPr>
              <w:pStyle w:val="Paragrafoelenco"/>
              <w:numPr>
                <w:ilvl w:val="0"/>
                <w:numId w:val="12"/>
              </w:numPr>
              <w:rPr>
                <w:szCs w:val="28"/>
              </w:rPr>
            </w:pPr>
            <w:r w:rsidRPr="00554F4F">
              <w:rPr>
                <w:szCs w:val="28"/>
              </w:rPr>
              <w:t xml:space="preserve">ORRICO GIULIO </w:t>
            </w:r>
          </w:p>
        </w:tc>
        <w:tc>
          <w:tcPr>
            <w:tcW w:w="3119" w:type="dxa"/>
          </w:tcPr>
          <w:p w:rsidR="00935EB2" w:rsidRDefault="00935EB2" w:rsidP="00935EB2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3E6A78" w:rsidRDefault="003E6A78" w:rsidP="003140F0">
      <w:pPr>
        <w:ind w:left="360"/>
      </w:pPr>
    </w:p>
    <w:p w:rsidR="003E6A78" w:rsidRDefault="003E6A78" w:rsidP="003140F0">
      <w:pPr>
        <w:ind w:left="360"/>
      </w:pPr>
    </w:p>
    <w:p w:rsidR="00CD6606" w:rsidRDefault="00CD6606" w:rsidP="003140F0"/>
    <w:p w:rsidR="00CD6606" w:rsidRDefault="00CD6606" w:rsidP="003140F0"/>
    <w:p w:rsidR="00CD6606" w:rsidRDefault="00CD6606" w:rsidP="003140F0"/>
    <w:p w:rsidR="00CD6606" w:rsidRDefault="00CD6606" w:rsidP="003140F0"/>
    <w:p w:rsidR="00CD6606" w:rsidRDefault="00CD6606" w:rsidP="003140F0"/>
    <w:p w:rsidR="00CD6606" w:rsidRDefault="00CD6606" w:rsidP="003140F0"/>
    <w:p w:rsidR="00CD6606" w:rsidRDefault="00CD6606" w:rsidP="003140F0"/>
    <w:p w:rsidR="00CD6606" w:rsidRDefault="00CD6606" w:rsidP="003140F0"/>
    <w:p w:rsidR="00CD6606" w:rsidRDefault="00CD6606" w:rsidP="003140F0"/>
    <w:p w:rsidR="00CD6606" w:rsidRDefault="00CD6606" w:rsidP="003140F0"/>
    <w:p w:rsidR="00CD6606" w:rsidRDefault="00CD6606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554F4F" w:rsidRDefault="00554F4F" w:rsidP="003140F0"/>
    <w:p w:rsidR="00201807" w:rsidRDefault="00201807" w:rsidP="003140F0">
      <w:r>
        <w:t>In caso di scorrimento della graduatoria, a parità di punteggio, si guarderà la media ed il voto della materia di Indirizzo. Ad ulteriore parità avrà diritto l’alunno più giovane, per analogia a quanto stabilito dalla normativa vigente per altre graduatorie.</w:t>
      </w:r>
    </w:p>
    <w:p w:rsidR="00554F4F" w:rsidRDefault="00D668F4" w:rsidP="003140F0">
      <w:r>
        <w:lastRenderedPageBreak/>
        <w:t>Seguirà a breve la circolare per il versamento di € 200 di cauzione, come da circolare 272 del 08.01.2026.</w:t>
      </w:r>
    </w:p>
    <w:p w:rsidR="00EC39AC" w:rsidRDefault="00EC39AC" w:rsidP="003140F0"/>
    <w:p w:rsidR="00EC39AC" w:rsidRDefault="00EC39AC" w:rsidP="003140F0">
      <w:r>
        <w:t>La Dirigente Scolastica</w:t>
      </w:r>
    </w:p>
    <w:p w:rsidR="00EC39AC" w:rsidRDefault="00EC39AC" w:rsidP="003140F0">
      <w:r>
        <w:t>Prof.ssa Addolorata Langella</w:t>
      </w:r>
    </w:p>
    <w:p w:rsidR="003E6A78" w:rsidRDefault="003E6A78" w:rsidP="003140F0"/>
    <w:p w:rsidR="003E6A78" w:rsidRDefault="003E6A78" w:rsidP="003140F0"/>
    <w:p w:rsidR="003E6A78" w:rsidRDefault="003E6A78" w:rsidP="003140F0"/>
    <w:p w:rsidR="003E6A78" w:rsidRDefault="003E6A78" w:rsidP="003140F0"/>
    <w:p w:rsidR="00C15B95" w:rsidRDefault="00C15B95" w:rsidP="00C15B95">
      <w:pPr>
        <w:pStyle w:val="Paragrafoelenco"/>
      </w:pPr>
    </w:p>
    <w:p w:rsidR="0040146C" w:rsidRPr="00B3101C" w:rsidRDefault="0040146C" w:rsidP="0040146C"/>
    <w:sectPr w:rsidR="0040146C" w:rsidRPr="00B3101C" w:rsidSect="00EB31C2">
      <w:headerReference w:type="default" r:id="rId8"/>
      <w:footerReference w:type="default" r:id="rId9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C1B" w:rsidRDefault="00234C1B">
      <w:r>
        <w:separator/>
      </w:r>
    </w:p>
  </w:endnote>
  <w:endnote w:type="continuationSeparator" w:id="0">
    <w:p w:rsidR="00234C1B" w:rsidRDefault="00234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20B0500000000000000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mo">
    <w:altName w:val="arial"/>
    <w:charset w:val="00"/>
    <w:family w:val="swiss"/>
    <w:pitch w:val="variable"/>
    <w:sig w:usb0="00000000" w:usb1="00000000" w:usb2="00000000" w:usb3="00000000" w:csb0="00000000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F6" w:rsidRDefault="003112F6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Poggioletto, 26 54100 Massa tel. 0585 253161 </w:t>
    </w:r>
  </w:p>
  <w:p w:rsidR="003112F6" w:rsidRDefault="003112F6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  <w:lang w:val="en-US"/>
      </w:rPr>
      <w:t xml:space="preserve">www.ebarsanti.gov.it  mail: </w:t>
    </w:r>
    <w:hyperlink r:id="rId1" w:history="1">
      <w:r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r>
      <w:rPr>
        <w:rFonts w:ascii="Arial" w:hAnsi="Arial" w:cs="Arial"/>
        <w:sz w:val="14"/>
        <w:szCs w:val="14"/>
        <w:lang w:val="en-US"/>
      </w:rPr>
      <w:t xml:space="preserve"> </w:t>
    </w:r>
    <w:hyperlink r:id="rId2" w:history="1">
      <w:r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>
      <w:rPr>
        <w:rFonts w:ascii="Arial" w:hAnsi="Arial" w:cs="Arial"/>
        <w:sz w:val="14"/>
        <w:szCs w:val="14"/>
        <w:lang w:val="en-US"/>
      </w:rPr>
      <w:t>; CF 80001720459</w:t>
    </w:r>
  </w:p>
  <w:p w:rsidR="003112F6" w:rsidRDefault="003112F6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Aprile 54100 Massa Tel. 0585 44212</w:t>
    </w:r>
  </w:p>
  <w:p w:rsidR="003112F6" w:rsidRDefault="003112F6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associata Einaudi: Tecnico del Turismo e Produzioni Tessili Sartoriali - Moda </w:t>
    </w:r>
  </w:p>
  <w:p w:rsidR="003112F6" w:rsidRDefault="003112F6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Fiorillo: Istituto Tecnico Nautico</w:t>
    </w:r>
  </w:p>
  <w:p w:rsidR="003112F6" w:rsidRDefault="003112F6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 xml:space="preserve">viale G. Galilei, 131  54036  Marina di Carrara Tel. 0585 634433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C1B" w:rsidRDefault="00234C1B">
      <w:r>
        <w:separator/>
      </w:r>
    </w:p>
  </w:footnote>
  <w:footnote w:type="continuationSeparator" w:id="0">
    <w:p w:rsidR="00234C1B" w:rsidRDefault="00234C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F6" w:rsidRDefault="003112F6">
    <w:pPr>
      <w:jc w:val="center"/>
    </w:pPr>
    <w:r>
      <w:rPr>
        <w:rFonts w:ascii="Arial" w:hAnsi="Arial" w:cs="Arial"/>
        <w:b/>
        <w:bCs/>
        <w:noProof/>
        <w:color w:val="7F7F7F"/>
        <w:sz w:val="10"/>
        <w:lang w:eastAsia="it-IT"/>
      </w:rPr>
      <w:drawing>
        <wp:anchor distT="0" distB="0" distL="133350" distR="114935" simplePos="0" relativeHeight="251657728" behindDoc="0" locked="0" layoutInCell="1" allowOverlap="1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19050" t="0" r="3175" b="0"/>
          <wp:wrapTight wrapText="bothSides">
            <wp:wrapPolygon edited="0">
              <wp:start x="-658" y="0"/>
              <wp:lineTo x="-658" y="21052"/>
              <wp:lineTo x="21710" y="21052"/>
              <wp:lineTo x="21710" y="0"/>
              <wp:lineTo x="-658" y="0"/>
            </wp:wrapPolygon>
          </wp:wrapTight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333333"/>
        <w:sz w:val="20"/>
      </w:rPr>
      <w:cr/>
      <w:t xml:space="preserve">                          </w:t>
    </w:r>
    <w:r>
      <w:t xml:space="preserve">ISTITUTO DI ISTRUZIONE SUPERIORE “E.  BARSANTI” MASSA      </w:t>
    </w:r>
    <w:r>
      <w:rPr>
        <w:noProof/>
        <w:lang w:eastAsia="it-IT"/>
      </w:rPr>
      <w:drawing>
        <wp:inline distT="0" distB="0" distL="0" distR="0">
          <wp:extent cx="1085850" cy="333375"/>
          <wp:effectExtent l="19050" t="0" r="0" b="0"/>
          <wp:docPr id="1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</w:t>
    </w:r>
  </w:p>
  <w:p w:rsidR="003112F6" w:rsidRDefault="003112F6">
    <w:pPr>
      <w:jc w:val="center"/>
    </w:pPr>
    <w:r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:rsidR="003112F6" w:rsidRDefault="003112F6"/>
  <w:p w:rsidR="003112F6" w:rsidRDefault="003112F6">
    <w:pPr>
      <w:jc w:val="center"/>
      <w:rPr>
        <w:rFonts w:ascii="Arial" w:eastAsia="Arial" w:hAnsi="Arial" w:cs="Arial"/>
        <w:color w:val="333333"/>
        <w:sz w:val="26"/>
      </w:rPr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</w:t>
    </w:r>
  </w:p>
  <w:p w:rsidR="003112F6" w:rsidRDefault="003112F6">
    <w:pPr>
      <w:jc w:val="center"/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                              </w:t>
    </w:r>
  </w:p>
  <w:p w:rsidR="003112F6" w:rsidRDefault="003112F6">
    <w:pPr>
      <w:pStyle w:val="Intestazione"/>
      <w:tabs>
        <w:tab w:val="clear" w:pos="4819"/>
        <w:tab w:val="clear" w:pos="9638"/>
        <w:tab w:val="left" w:pos="127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41602"/>
    <w:multiLevelType w:val="hybridMultilevel"/>
    <w:tmpl w:val="1D8CEB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724BA"/>
    <w:multiLevelType w:val="hybridMultilevel"/>
    <w:tmpl w:val="90E663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D60BF"/>
    <w:multiLevelType w:val="hybridMultilevel"/>
    <w:tmpl w:val="3AB494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C1D03"/>
    <w:multiLevelType w:val="hybridMultilevel"/>
    <w:tmpl w:val="BDC234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A3B54"/>
    <w:multiLevelType w:val="hybridMultilevel"/>
    <w:tmpl w:val="70C80B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C373D"/>
    <w:multiLevelType w:val="hybridMultilevel"/>
    <w:tmpl w:val="BC4C4A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C7397"/>
    <w:multiLevelType w:val="hybridMultilevel"/>
    <w:tmpl w:val="DDE062C0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0B44AF"/>
    <w:multiLevelType w:val="hybridMultilevel"/>
    <w:tmpl w:val="A9443EB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65359B"/>
    <w:multiLevelType w:val="hybridMultilevel"/>
    <w:tmpl w:val="522018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8"/>
  </w:num>
  <w:num w:numId="10">
    <w:abstractNumId w:val="6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attachedTemplate r:id="rId1"/>
  <w:stylePaneFormatFilter w:val="000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198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01EB0"/>
    <w:rsid w:val="00001A3B"/>
    <w:rsid w:val="000059C6"/>
    <w:rsid w:val="00032B9A"/>
    <w:rsid w:val="00044773"/>
    <w:rsid w:val="00052357"/>
    <w:rsid w:val="000528A7"/>
    <w:rsid w:val="000531FF"/>
    <w:rsid w:val="000546B1"/>
    <w:rsid w:val="00076EB7"/>
    <w:rsid w:val="00093E2B"/>
    <w:rsid w:val="000B48D8"/>
    <w:rsid w:val="000C066E"/>
    <w:rsid w:val="00101EB0"/>
    <w:rsid w:val="001269B0"/>
    <w:rsid w:val="00163151"/>
    <w:rsid w:val="001665C6"/>
    <w:rsid w:val="00190D0F"/>
    <w:rsid w:val="001E2D4D"/>
    <w:rsid w:val="001E760D"/>
    <w:rsid w:val="001F3606"/>
    <w:rsid w:val="001F45B5"/>
    <w:rsid w:val="00201807"/>
    <w:rsid w:val="0021130F"/>
    <w:rsid w:val="00213727"/>
    <w:rsid w:val="00213ABF"/>
    <w:rsid w:val="00234C1B"/>
    <w:rsid w:val="00240D6A"/>
    <w:rsid w:val="002811D0"/>
    <w:rsid w:val="00281423"/>
    <w:rsid w:val="00284C4E"/>
    <w:rsid w:val="002871BA"/>
    <w:rsid w:val="002A4EFF"/>
    <w:rsid w:val="002E354F"/>
    <w:rsid w:val="002E6B31"/>
    <w:rsid w:val="002E79EE"/>
    <w:rsid w:val="002F381C"/>
    <w:rsid w:val="003112F6"/>
    <w:rsid w:val="003140F0"/>
    <w:rsid w:val="00323EB1"/>
    <w:rsid w:val="00324804"/>
    <w:rsid w:val="00343EA6"/>
    <w:rsid w:val="00392980"/>
    <w:rsid w:val="003A5700"/>
    <w:rsid w:val="003C0F46"/>
    <w:rsid w:val="003C4334"/>
    <w:rsid w:val="003C69B0"/>
    <w:rsid w:val="003E6A78"/>
    <w:rsid w:val="003E6FFD"/>
    <w:rsid w:val="0040146C"/>
    <w:rsid w:val="00405500"/>
    <w:rsid w:val="00413CD2"/>
    <w:rsid w:val="004221EF"/>
    <w:rsid w:val="00423362"/>
    <w:rsid w:val="00436DC5"/>
    <w:rsid w:val="0044470A"/>
    <w:rsid w:val="00462665"/>
    <w:rsid w:val="004634D7"/>
    <w:rsid w:val="004756F4"/>
    <w:rsid w:val="004B4E0B"/>
    <w:rsid w:val="004C043A"/>
    <w:rsid w:val="004D3166"/>
    <w:rsid w:val="004F0187"/>
    <w:rsid w:val="00505C9C"/>
    <w:rsid w:val="005207C8"/>
    <w:rsid w:val="00520AC2"/>
    <w:rsid w:val="0052337A"/>
    <w:rsid w:val="00554F4F"/>
    <w:rsid w:val="00555434"/>
    <w:rsid w:val="00560D2F"/>
    <w:rsid w:val="0056378D"/>
    <w:rsid w:val="00572557"/>
    <w:rsid w:val="00576448"/>
    <w:rsid w:val="0058204A"/>
    <w:rsid w:val="005820FA"/>
    <w:rsid w:val="005921BA"/>
    <w:rsid w:val="005B03E3"/>
    <w:rsid w:val="005B6AE7"/>
    <w:rsid w:val="005D1D0B"/>
    <w:rsid w:val="00612AF3"/>
    <w:rsid w:val="00626AAC"/>
    <w:rsid w:val="00636E78"/>
    <w:rsid w:val="00642259"/>
    <w:rsid w:val="0065048C"/>
    <w:rsid w:val="0065225C"/>
    <w:rsid w:val="00664812"/>
    <w:rsid w:val="00674A72"/>
    <w:rsid w:val="006858C6"/>
    <w:rsid w:val="006C487F"/>
    <w:rsid w:val="006D22A3"/>
    <w:rsid w:val="006D7C5E"/>
    <w:rsid w:val="006E32B2"/>
    <w:rsid w:val="006F412D"/>
    <w:rsid w:val="00703D23"/>
    <w:rsid w:val="007377D7"/>
    <w:rsid w:val="00763740"/>
    <w:rsid w:val="00767D02"/>
    <w:rsid w:val="00770445"/>
    <w:rsid w:val="00774F2A"/>
    <w:rsid w:val="00786CCC"/>
    <w:rsid w:val="007A5F6B"/>
    <w:rsid w:val="007B6B7A"/>
    <w:rsid w:val="007C3791"/>
    <w:rsid w:val="007C7C21"/>
    <w:rsid w:val="007D4490"/>
    <w:rsid w:val="007F601F"/>
    <w:rsid w:val="0082182D"/>
    <w:rsid w:val="008219E9"/>
    <w:rsid w:val="00827308"/>
    <w:rsid w:val="0085679F"/>
    <w:rsid w:val="00875A5D"/>
    <w:rsid w:val="008944A6"/>
    <w:rsid w:val="008A2A01"/>
    <w:rsid w:val="008B18A4"/>
    <w:rsid w:val="008F295C"/>
    <w:rsid w:val="009113AE"/>
    <w:rsid w:val="00912C74"/>
    <w:rsid w:val="00931597"/>
    <w:rsid w:val="00935EB2"/>
    <w:rsid w:val="00936143"/>
    <w:rsid w:val="00944C70"/>
    <w:rsid w:val="00945EE1"/>
    <w:rsid w:val="0095161F"/>
    <w:rsid w:val="009575D9"/>
    <w:rsid w:val="00972C4B"/>
    <w:rsid w:val="00984827"/>
    <w:rsid w:val="009848EE"/>
    <w:rsid w:val="00991848"/>
    <w:rsid w:val="009A0C7A"/>
    <w:rsid w:val="009C7715"/>
    <w:rsid w:val="009D1053"/>
    <w:rsid w:val="009D5768"/>
    <w:rsid w:val="009F0A6F"/>
    <w:rsid w:val="00A20303"/>
    <w:rsid w:val="00A20DC6"/>
    <w:rsid w:val="00A26F69"/>
    <w:rsid w:val="00A34E65"/>
    <w:rsid w:val="00A363F7"/>
    <w:rsid w:val="00A40EB2"/>
    <w:rsid w:val="00A45078"/>
    <w:rsid w:val="00A46B6E"/>
    <w:rsid w:val="00A540B0"/>
    <w:rsid w:val="00A77CCA"/>
    <w:rsid w:val="00AC17F8"/>
    <w:rsid w:val="00AC26BA"/>
    <w:rsid w:val="00AE58E5"/>
    <w:rsid w:val="00B07F18"/>
    <w:rsid w:val="00B11C5F"/>
    <w:rsid w:val="00B21A22"/>
    <w:rsid w:val="00B25742"/>
    <w:rsid w:val="00B3101C"/>
    <w:rsid w:val="00B3716C"/>
    <w:rsid w:val="00B76E55"/>
    <w:rsid w:val="00B83AD2"/>
    <w:rsid w:val="00B97E90"/>
    <w:rsid w:val="00BE6038"/>
    <w:rsid w:val="00C0157E"/>
    <w:rsid w:val="00C03D74"/>
    <w:rsid w:val="00C12C11"/>
    <w:rsid w:val="00C15B95"/>
    <w:rsid w:val="00C612F2"/>
    <w:rsid w:val="00C6552C"/>
    <w:rsid w:val="00C7622E"/>
    <w:rsid w:val="00C9025D"/>
    <w:rsid w:val="00C916D5"/>
    <w:rsid w:val="00C93FAF"/>
    <w:rsid w:val="00CB63C0"/>
    <w:rsid w:val="00CC5B12"/>
    <w:rsid w:val="00CD34F5"/>
    <w:rsid w:val="00CD6606"/>
    <w:rsid w:val="00CD7BF7"/>
    <w:rsid w:val="00CE7B3D"/>
    <w:rsid w:val="00D5744B"/>
    <w:rsid w:val="00D668F4"/>
    <w:rsid w:val="00D87599"/>
    <w:rsid w:val="00D87ABA"/>
    <w:rsid w:val="00D937D4"/>
    <w:rsid w:val="00DA40EE"/>
    <w:rsid w:val="00DD68F2"/>
    <w:rsid w:val="00DE58DD"/>
    <w:rsid w:val="00E010A1"/>
    <w:rsid w:val="00E3619B"/>
    <w:rsid w:val="00E44909"/>
    <w:rsid w:val="00E44BE1"/>
    <w:rsid w:val="00E478A2"/>
    <w:rsid w:val="00E53911"/>
    <w:rsid w:val="00E55411"/>
    <w:rsid w:val="00E60840"/>
    <w:rsid w:val="00E64A21"/>
    <w:rsid w:val="00E750E6"/>
    <w:rsid w:val="00E817EA"/>
    <w:rsid w:val="00E900DA"/>
    <w:rsid w:val="00EB31C2"/>
    <w:rsid w:val="00EB5C78"/>
    <w:rsid w:val="00EC39AC"/>
    <w:rsid w:val="00EE2BA1"/>
    <w:rsid w:val="00EE5342"/>
    <w:rsid w:val="00EF12C0"/>
    <w:rsid w:val="00EF7416"/>
    <w:rsid w:val="00F1154B"/>
    <w:rsid w:val="00F3702E"/>
    <w:rsid w:val="00F46A4D"/>
    <w:rsid w:val="00F47EB1"/>
    <w:rsid w:val="00F6421F"/>
    <w:rsid w:val="00F81ADC"/>
    <w:rsid w:val="00F85BB5"/>
    <w:rsid w:val="00F97123"/>
    <w:rsid w:val="00FA424F"/>
    <w:rsid w:val="00FB30F8"/>
    <w:rsid w:val="00FD500D"/>
    <w:rsid w:val="00FE37F9"/>
    <w:rsid w:val="00FF3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31C2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"/>
    <w:qFormat/>
    <w:rsid w:val="00EB31C2"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"/>
    <w:qFormat/>
    <w:rsid w:val="00EB31C2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"/>
    <w:qFormat/>
    <w:rsid w:val="00EB31C2"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"/>
    <w:qFormat/>
    <w:rsid w:val="00EB31C2"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"/>
    <w:qFormat/>
    <w:rsid w:val="00EB31C2"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B31C2"/>
  </w:style>
  <w:style w:type="character" w:customStyle="1" w:styleId="WW8Num1z1">
    <w:name w:val="WW8Num1z1"/>
    <w:rsid w:val="00EB31C2"/>
  </w:style>
  <w:style w:type="character" w:customStyle="1" w:styleId="WW8Num1z2">
    <w:name w:val="WW8Num1z2"/>
    <w:rsid w:val="00EB31C2"/>
  </w:style>
  <w:style w:type="character" w:customStyle="1" w:styleId="WW8Num1z3">
    <w:name w:val="WW8Num1z3"/>
    <w:rsid w:val="00EB31C2"/>
  </w:style>
  <w:style w:type="character" w:customStyle="1" w:styleId="WW8Num1z4">
    <w:name w:val="WW8Num1z4"/>
    <w:rsid w:val="00EB31C2"/>
  </w:style>
  <w:style w:type="character" w:customStyle="1" w:styleId="WW8Num1z5">
    <w:name w:val="WW8Num1z5"/>
    <w:rsid w:val="00EB31C2"/>
  </w:style>
  <w:style w:type="character" w:customStyle="1" w:styleId="WW8Num1z6">
    <w:name w:val="WW8Num1z6"/>
    <w:rsid w:val="00EB31C2"/>
  </w:style>
  <w:style w:type="character" w:customStyle="1" w:styleId="WW8Num1z7">
    <w:name w:val="WW8Num1z7"/>
    <w:rsid w:val="00EB31C2"/>
  </w:style>
  <w:style w:type="character" w:customStyle="1" w:styleId="WW8Num1z8">
    <w:name w:val="WW8Num1z8"/>
    <w:rsid w:val="00EB31C2"/>
  </w:style>
  <w:style w:type="character" w:customStyle="1" w:styleId="Carpredefinitoparagrafo3">
    <w:name w:val="Car. predefinito paragrafo3"/>
    <w:rsid w:val="00EB31C2"/>
  </w:style>
  <w:style w:type="character" w:customStyle="1" w:styleId="Carpredefinitoparagrafo2">
    <w:name w:val="Car. predefinito paragrafo2"/>
    <w:rsid w:val="00EB31C2"/>
  </w:style>
  <w:style w:type="character" w:customStyle="1" w:styleId="WW8Num2z0">
    <w:name w:val="WW8Num2z0"/>
    <w:rsid w:val="00EB31C2"/>
  </w:style>
  <w:style w:type="character" w:customStyle="1" w:styleId="WW8Num2z1">
    <w:name w:val="WW8Num2z1"/>
    <w:rsid w:val="00EB31C2"/>
  </w:style>
  <w:style w:type="character" w:customStyle="1" w:styleId="WW8Num2z2">
    <w:name w:val="WW8Num2z2"/>
    <w:rsid w:val="00EB31C2"/>
  </w:style>
  <w:style w:type="character" w:customStyle="1" w:styleId="WW8Num2z3">
    <w:name w:val="WW8Num2z3"/>
    <w:rsid w:val="00EB31C2"/>
  </w:style>
  <w:style w:type="character" w:customStyle="1" w:styleId="WW8Num2z4">
    <w:name w:val="WW8Num2z4"/>
    <w:rsid w:val="00EB31C2"/>
  </w:style>
  <w:style w:type="character" w:customStyle="1" w:styleId="WW8Num2z5">
    <w:name w:val="WW8Num2z5"/>
    <w:rsid w:val="00EB31C2"/>
  </w:style>
  <w:style w:type="character" w:customStyle="1" w:styleId="WW8Num2z6">
    <w:name w:val="WW8Num2z6"/>
    <w:rsid w:val="00EB31C2"/>
  </w:style>
  <w:style w:type="character" w:customStyle="1" w:styleId="WW8Num2z7">
    <w:name w:val="WW8Num2z7"/>
    <w:rsid w:val="00EB31C2"/>
  </w:style>
  <w:style w:type="character" w:customStyle="1" w:styleId="WW8Num2z8">
    <w:name w:val="WW8Num2z8"/>
    <w:rsid w:val="00EB31C2"/>
  </w:style>
  <w:style w:type="character" w:customStyle="1" w:styleId="WW8Num3z0">
    <w:name w:val="WW8Num3z0"/>
    <w:rsid w:val="00EB31C2"/>
  </w:style>
  <w:style w:type="character" w:customStyle="1" w:styleId="WW8Num3z1">
    <w:name w:val="WW8Num3z1"/>
    <w:rsid w:val="00EB31C2"/>
  </w:style>
  <w:style w:type="character" w:customStyle="1" w:styleId="WW8Num3z2">
    <w:name w:val="WW8Num3z2"/>
    <w:rsid w:val="00EB31C2"/>
  </w:style>
  <w:style w:type="character" w:customStyle="1" w:styleId="WW8Num3z3">
    <w:name w:val="WW8Num3z3"/>
    <w:rsid w:val="00EB31C2"/>
  </w:style>
  <w:style w:type="character" w:customStyle="1" w:styleId="WW8Num3z4">
    <w:name w:val="WW8Num3z4"/>
    <w:rsid w:val="00EB31C2"/>
  </w:style>
  <w:style w:type="character" w:customStyle="1" w:styleId="WW8Num3z5">
    <w:name w:val="WW8Num3z5"/>
    <w:rsid w:val="00EB31C2"/>
  </w:style>
  <w:style w:type="character" w:customStyle="1" w:styleId="WW8Num3z6">
    <w:name w:val="WW8Num3z6"/>
    <w:rsid w:val="00EB31C2"/>
  </w:style>
  <w:style w:type="character" w:customStyle="1" w:styleId="WW8Num3z7">
    <w:name w:val="WW8Num3z7"/>
    <w:rsid w:val="00EB31C2"/>
  </w:style>
  <w:style w:type="character" w:customStyle="1" w:styleId="WW8Num3z8">
    <w:name w:val="WW8Num3z8"/>
    <w:rsid w:val="00EB31C2"/>
  </w:style>
  <w:style w:type="character" w:customStyle="1" w:styleId="WW8Num4z0">
    <w:name w:val="WW8Num4z0"/>
    <w:rsid w:val="00EB31C2"/>
  </w:style>
  <w:style w:type="character" w:customStyle="1" w:styleId="WW8Num4z1">
    <w:name w:val="WW8Num4z1"/>
    <w:rsid w:val="00EB31C2"/>
  </w:style>
  <w:style w:type="character" w:customStyle="1" w:styleId="WW8Num4z2">
    <w:name w:val="WW8Num4z2"/>
    <w:rsid w:val="00EB31C2"/>
  </w:style>
  <w:style w:type="character" w:customStyle="1" w:styleId="WW8Num4z3">
    <w:name w:val="WW8Num4z3"/>
    <w:rsid w:val="00EB31C2"/>
  </w:style>
  <w:style w:type="character" w:customStyle="1" w:styleId="WW8Num4z4">
    <w:name w:val="WW8Num4z4"/>
    <w:rsid w:val="00EB31C2"/>
  </w:style>
  <w:style w:type="character" w:customStyle="1" w:styleId="WW8Num4z5">
    <w:name w:val="WW8Num4z5"/>
    <w:rsid w:val="00EB31C2"/>
  </w:style>
  <w:style w:type="character" w:customStyle="1" w:styleId="WW8Num4z6">
    <w:name w:val="WW8Num4z6"/>
    <w:rsid w:val="00EB31C2"/>
  </w:style>
  <w:style w:type="character" w:customStyle="1" w:styleId="WW8Num4z7">
    <w:name w:val="WW8Num4z7"/>
    <w:rsid w:val="00EB31C2"/>
  </w:style>
  <w:style w:type="character" w:customStyle="1" w:styleId="WW8Num4z8">
    <w:name w:val="WW8Num4z8"/>
    <w:rsid w:val="00EB31C2"/>
  </w:style>
  <w:style w:type="character" w:customStyle="1" w:styleId="WW8Num5z0">
    <w:name w:val="WW8Num5z0"/>
    <w:rsid w:val="00EB31C2"/>
  </w:style>
  <w:style w:type="character" w:customStyle="1" w:styleId="WW8Num5z1">
    <w:name w:val="WW8Num5z1"/>
    <w:rsid w:val="00EB31C2"/>
  </w:style>
  <w:style w:type="character" w:customStyle="1" w:styleId="WW8Num5z2">
    <w:name w:val="WW8Num5z2"/>
    <w:rsid w:val="00EB31C2"/>
  </w:style>
  <w:style w:type="character" w:customStyle="1" w:styleId="WW8Num5z3">
    <w:name w:val="WW8Num5z3"/>
    <w:rsid w:val="00EB31C2"/>
  </w:style>
  <w:style w:type="character" w:customStyle="1" w:styleId="WW8Num5z4">
    <w:name w:val="WW8Num5z4"/>
    <w:rsid w:val="00EB31C2"/>
  </w:style>
  <w:style w:type="character" w:customStyle="1" w:styleId="WW8Num5z5">
    <w:name w:val="WW8Num5z5"/>
    <w:rsid w:val="00EB31C2"/>
  </w:style>
  <w:style w:type="character" w:customStyle="1" w:styleId="WW8Num5z6">
    <w:name w:val="WW8Num5z6"/>
    <w:rsid w:val="00EB31C2"/>
  </w:style>
  <w:style w:type="character" w:customStyle="1" w:styleId="WW8Num5z7">
    <w:name w:val="WW8Num5z7"/>
    <w:rsid w:val="00EB31C2"/>
  </w:style>
  <w:style w:type="character" w:customStyle="1" w:styleId="WW8Num5z8">
    <w:name w:val="WW8Num5z8"/>
    <w:rsid w:val="00EB31C2"/>
  </w:style>
  <w:style w:type="character" w:customStyle="1" w:styleId="Carpredefinitoparagrafo1">
    <w:name w:val="Car. predefinito paragrafo1"/>
    <w:rsid w:val="00EB31C2"/>
  </w:style>
  <w:style w:type="character" w:customStyle="1" w:styleId="Carpredefinitoparagrafo4">
    <w:name w:val="Car. predefinito paragrafo4"/>
    <w:rsid w:val="00EB31C2"/>
  </w:style>
  <w:style w:type="character" w:customStyle="1" w:styleId="IntestazioneCarattere">
    <w:name w:val="Intestazione Carattere"/>
    <w:basedOn w:val="Carpredefinitoparagrafo4"/>
    <w:rsid w:val="00EB31C2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sid w:val="00EB31C2"/>
    <w:rPr>
      <w:sz w:val="24"/>
      <w:szCs w:val="24"/>
    </w:rPr>
  </w:style>
  <w:style w:type="character" w:styleId="Collegamentoipertestuale">
    <w:name w:val="Hyperlink"/>
    <w:basedOn w:val="Carpredefinitoparagrafo4"/>
    <w:rsid w:val="00EB31C2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sid w:val="00EB31C2"/>
    <w:rPr>
      <w:color w:val="800080"/>
      <w:u w:val="single"/>
    </w:rPr>
  </w:style>
  <w:style w:type="character" w:customStyle="1" w:styleId="Titolo8Carattere">
    <w:name w:val="Titolo 8 Carattere"/>
    <w:basedOn w:val="Carpredefinitoparagrafo4"/>
    <w:rsid w:val="00EB31C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sid w:val="00EB31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sid w:val="00EB31C2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EB31C2"/>
    <w:rPr>
      <w:rFonts w:eastAsia="Times New Roman" w:cs="Times New Roman"/>
    </w:rPr>
  </w:style>
  <w:style w:type="character" w:customStyle="1" w:styleId="ListLabel2">
    <w:name w:val="ListLabel 2"/>
    <w:rsid w:val="00EB31C2"/>
    <w:rPr>
      <w:rFonts w:eastAsia="Times New Roman" w:cs="Times New Roman"/>
    </w:rPr>
  </w:style>
  <w:style w:type="character" w:styleId="Enfasicorsivo">
    <w:name w:val="Emphasis"/>
    <w:qFormat/>
    <w:rsid w:val="00EB31C2"/>
    <w:rPr>
      <w:i/>
      <w:iCs/>
    </w:rPr>
  </w:style>
  <w:style w:type="paragraph" w:customStyle="1" w:styleId="Titolo20">
    <w:name w:val="Titolo2"/>
    <w:basedOn w:val="Normale"/>
    <w:next w:val="Sottotitolo"/>
    <w:rsid w:val="00EB31C2"/>
    <w:pPr>
      <w:widowControl w:val="0"/>
      <w:jc w:val="center"/>
    </w:pPr>
    <w:rPr>
      <w:b/>
      <w:sz w:val="36"/>
      <w:szCs w:val="20"/>
    </w:rPr>
  </w:style>
  <w:style w:type="paragraph" w:styleId="Corpodeltesto">
    <w:name w:val="Body Text"/>
    <w:basedOn w:val="Normale"/>
    <w:rsid w:val="00EB31C2"/>
    <w:pPr>
      <w:spacing w:after="120"/>
    </w:pPr>
    <w:rPr>
      <w:sz w:val="20"/>
      <w:szCs w:val="20"/>
    </w:rPr>
  </w:style>
  <w:style w:type="paragraph" w:styleId="Elenco">
    <w:name w:val="List"/>
    <w:basedOn w:val="Corpodeltesto"/>
    <w:rsid w:val="00EB31C2"/>
    <w:rPr>
      <w:rFonts w:cs="Mangal"/>
    </w:rPr>
  </w:style>
  <w:style w:type="paragraph" w:styleId="Didascalia">
    <w:name w:val="caption"/>
    <w:basedOn w:val="Normale"/>
    <w:qFormat/>
    <w:rsid w:val="00EB31C2"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rsid w:val="00EB31C2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"/>
    <w:rsid w:val="00EB31C2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rsid w:val="00EB31C2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rsid w:val="00EB31C2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rsid w:val="00EB31C2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rsid w:val="00EB31C2"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"/>
    <w:rsid w:val="00EB31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rsid w:val="00EB31C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B31C2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sid w:val="00EB31C2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EB31C2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rsid w:val="00EB31C2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rsid w:val="00EB31C2"/>
    <w:pPr>
      <w:spacing w:before="280" w:after="119"/>
    </w:pPr>
  </w:style>
  <w:style w:type="paragraph" w:customStyle="1" w:styleId="Quotations">
    <w:name w:val="Quotations"/>
    <w:basedOn w:val="Normale"/>
    <w:rsid w:val="00EB31C2"/>
    <w:pPr>
      <w:spacing w:after="283"/>
      <w:ind w:left="567" w:right="567"/>
    </w:pPr>
  </w:style>
  <w:style w:type="paragraph" w:styleId="Titolo">
    <w:name w:val="Title"/>
    <w:basedOn w:val="Titolo20"/>
    <w:next w:val="Corpodeltesto"/>
    <w:uiPriority w:val="1"/>
    <w:qFormat/>
    <w:rsid w:val="00EB31C2"/>
    <w:rPr>
      <w:bCs/>
      <w:sz w:val="56"/>
      <w:szCs w:val="56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5B03E3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5B03E3"/>
    <w:rPr>
      <w:rFonts w:ascii="Tahoma" w:hAnsi="Tahoma" w:cs="Tahoma"/>
      <w:sz w:val="16"/>
      <w:szCs w:val="16"/>
      <w:lang w:eastAsia="zh-CN"/>
    </w:rPr>
  </w:style>
  <w:style w:type="table" w:styleId="Grigliatabella">
    <w:name w:val="Table Grid"/>
    <w:basedOn w:val="Tabellanormale"/>
    <w:uiPriority w:val="59"/>
    <w:rsid w:val="005B03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B03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%20Nardini\Desktop\TABELLA%20CANDIDATURE%20ALUNNI%20PNRR%20INFO%20CDS%20272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4957C-B0BF-4E7D-9B90-E9C31EED1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TABELLA CANDIDATURE ALUNNI PNRR INFO CDS 272 (1)</Template>
  <TotalTime>5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/>
  <LinksUpToDate>false</LinksUpToDate>
  <CharactersWithSpaces>1247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creator>Sara Nardini</dc:creator>
  <cp:lastModifiedBy>Presidenza</cp:lastModifiedBy>
  <cp:revision>3</cp:revision>
  <cp:lastPrinted>2026-01-16T11:46:00Z</cp:lastPrinted>
  <dcterms:created xsi:type="dcterms:W3CDTF">2026-01-22T11:01:00Z</dcterms:created>
  <dcterms:modified xsi:type="dcterms:W3CDTF">2026-01-22T11:02:00Z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